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C2" w:rsidRPr="00E31FF7" w:rsidRDefault="00440696" w:rsidP="00E31FF7">
      <w:pPr>
        <w:pStyle w:val="Odstavecseseznamem"/>
        <w:numPr>
          <w:ilvl w:val="0"/>
          <w:numId w:val="15"/>
        </w:numPr>
        <w:spacing w:after="0" w:line="360" w:lineRule="auto"/>
        <w:ind w:left="425" w:right="-2" w:hanging="357"/>
        <w:rPr>
          <w:rFonts w:ascii="Arial" w:hAnsi="Arial" w:cs="Arial"/>
          <w:sz w:val="24"/>
          <w:szCs w:val="24"/>
        </w:rPr>
      </w:pPr>
      <w:bookmarkStart w:id="0" w:name="_Toc276150669"/>
      <w:bookmarkStart w:id="1" w:name="_Toc276152000"/>
      <w:bookmarkStart w:id="2" w:name="_Toc276152372"/>
      <w:r>
        <w:rPr>
          <w:rFonts w:ascii="Arial" w:hAnsi="Arial" w:cs="Arial"/>
          <w:sz w:val="24"/>
          <w:szCs w:val="24"/>
        </w:rPr>
        <w:t xml:space="preserve"> </w:t>
      </w:r>
      <w:r w:rsidR="004F387B">
        <w:rPr>
          <w:rFonts w:ascii="Arial" w:hAnsi="Arial" w:cs="Arial"/>
          <w:sz w:val="24"/>
          <w:szCs w:val="24"/>
        </w:rPr>
        <w:t>Definuj sílu a p</w:t>
      </w:r>
      <w:r w:rsidR="00B24E1C">
        <w:rPr>
          <w:rFonts w:ascii="Arial" w:hAnsi="Arial" w:cs="Arial"/>
          <w:sz w:val="24"/>
          <w:szCs w:val="24"/>
        </w:rPr>
        <w:t>opiš měřidlo pro měření této veličiny.</w:t>
      </w:r>
    </w:p>
    <w:p w:rsidR="00186DC2" w:rsidRDefault="00186DC2" w:rsidP="00186DC2">
      <w:pPr>
        <w:pStyle w:val="Odstavecseseznamem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186DC2" w:rsidRDefault="00186DC2" w:rsidP="00186DC2">
      <w:pPr>
        <w:pStyle w:val="Odstavecseseznamem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186DC2" w:rsidRDefault="00186DC2" w:rsidP="00B24E1C">
      <w:pPr>
        <w:pStyle w:val="Odstavecseseznamem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86DC2" w:rsidRDefault="00186DC2" w:rsidP="00186DC2">
      <w:pPr>
        <w:pStyle w:val="Odstavecseseznamem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186DC2" w:rsidRDefault="00186DC2" w:rsidP="00186DC2">
      <w:pPr>
        <w:pStyle w:val="Odstavecseseznamem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891073" w:rsidRDefault="003B7A46" w:rsidP="00891073">
      <w:pPr>
        <w:pStyle w:val="Odstavecseseznamem"/>
        <w:numPr>
          <w:ilvl w:val="0"/>
          <w:numId w:val="15"/>
        </w:numPr>
        <w:spacing w:after="0" w:line="360" w:lineRule="auto"/>
        <w:ind w:left="426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Vyjádři v zadaných jednotkách</w:t>
      </w:r>
      <w:r w:rsidR="00891073" w:rsidRPr="00A90FC6">
        <w:rPr>
          <w:rFonts w:ascii="Arial" w:hAnsi="Arial" w:cs="Arial"/>
          <w:sz w:val="24"/>
          <w:szCs w:val="24"/>
        </w:rPr>
        <w:t>.</w:t>
      </w:r>
    </w:p>
    <w:p w:rsidR="006B498F" w:rsidRDefault="00B24E1C" w:rsidP="003B7A46">
      <w:pPr>
        <w:pStyle w:val="Odstavecseseznamem"/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82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kN</w:t>
      </w:r>
      <w:proofErr w:type="spellEnd"/>
      <w:r w:rsidR="003B7A46">
        <w:rPr>
          <w:rFonts w:ascii="Arial" w:hAnsi="Arial" w:cs="Arial"/>
          <w:sz w:val="24"/>
          <w:szCs w:val="24"/>
        </w:rPr>
        <w:t xml:space="preserve"> =        </w:t>
      </w:r>
      <w:r>
        <w:rPr>
          <w:rFonts w:ascii="Arial" w:hAnsi="Arial" w:cs="Arial"/>
          <w:sz w:val="24"/>
          <w:szCs w:val="24"/>
        </w:rPr>
        <w:t xml:space="preserve">              N</w:t>
      </w:r>
      <w:r w:rsidR="006B498F"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4"/>
          <w:szCs w:val="24"/>
        </w:rPr>
        <w:t xml:space="preserve">       0,25</w:t>
      </w:r>
      <w:proofErr w:type="gramEnd"/>
      <w:r>
        <w:rPr>
          <w:rFonts w:ascii="Arial" w:hAnsi="Arial" w:cs="Arial"/>
          <w:sz w:val="24"/>
          <w:szCs w:val="24"/>
        </w:rPr>
        <w:t xml:space="preserve"> MN</w:t>
      </w:r>
      <w:r w:rsidR="00FF5C57">
        <w:rPr>
          <w:rFonts w:ascii="Arial" w:hAnsi="Arial" w:cs="Arial"/>
          <w:sz w:val="24"/>
          <w:szCs w:val="24"/>
        </w:rPr>
        <w:t xml:space="preserve"> </w:t>
      </w:r>
      <w:r w:rsidR="006B498F">
        <w:rPr>
          <w:rFonts w:ascii="Arial" w:hAnsi="Arial" w:cs="Arial"/>
          <w:sz w:val="24"/>
          <w:szCs w:val="24"/>
        </w:rPr>
        <w:t xml:space="preserve">  =           </w:t>
      </w:r>
      <w:r w:rsidR="00307ADF">
        <w:rPr>
          <w:rFonts w:ascii="Arial" w:hAnsi="Arial" w:cs="Arial"/>
          <w:sz w:val="24"/>
          <w:szCs w:val="24"/>
        </w:rPr>
        <w:t xml:space="preserve"> </w:t>
      </w:r>
      <w:r w:rsidR="006B498F">
        <w:rPr>
          <w:rFonts w:ascii="Arial" w:hAnsi="Arial" w:cs="Arial"/>
          <w:sz w:val="24"/>
          <w:szCs w:val="24"/>
        </w:rPr>
        <w:t xml:space="preserve">       </w:t>
      </w:r>
      <w:r w:rsidR="00FF5C57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N</w:t>
      </w:r>
    </w:p>
    <w:p w:rsidR="00891073" w:rsidRDefault="00B24E1C" w:rsidP="00FF5C57">
      <w:pPr>
        <w:pStyle w:val="Odstavecseseznamem"/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7 620 N   =                 </w:t>
      </w:r>
      <w:proofErr w:type="spellStart"/>
      <w:r>
        <w:rPr>
          <w:rFonts w:ascii="Arial" w:hAnsi="Arial" w:cs="Arial"/>
          <w:sz w:val="24"/>
          <w:szCs w:val="24"/>
        </w:rPr>
        <w:t>kN</w:t>
      </w:r>
      <w:proofErr w:type="spellEnd"/>
      <w:proofErr w:type="gramEnd"/>
      <w:r w:rsidR="006B49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r w:rsidR="00307ADF">
        <w:rPr>
          <w:rFonts w:ascii="Arial" w:hAnsi="Arial" w:cs="Arial"/>
          <w:sz w:val="24"/>
          <w:szCs w:val="24"/>
        </w:rPr>
        <w:t xml:space="preserve">                            45 N  =                        </w:t>
      </w:r>
      <w:proofErr w:type="spellStart"/>
      <w:r w:rsidR="00307ADF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N</w:t>
      </w:r>
      <w:proofErr w:type="spellEnd"/>
      <w:r w:rsidR="003B7A46">
        <w:rPr>
          <w:rFonts w:ascii="Arial" w:hAnsi="Arial" w:cs="Arial"/>
          <w:sz w:val="24"/>
          <w:szCs w:val="24"/>
        </w:rPr>
        <w:t xml:space="preserve">            </w:t>
      </w:r>
    </w:p>
    <w:p w:rsidR="00FF5C57" w:rsidRPr="00A3759F" w:rsidRDefault="00FF5C57" w:rsidP="00FF5C57">
      <w:pPr>
        <w:pStyle w:val="Odstavecseseznamem"/>
        <w:spacing w:after="0" w:line="360" w:lineRule="auto"/>
        <w:ind w:right="-2"/>
        <w:jc w:val="both"/>
        <w:rPr>
          <w:rFonts w:ascii="Arial" w:hAnsi="Arial" w:cs="Arial"/>
          <w:sz w:val="16"/>
          <w:szCs w:val="16"/>
        </w:rPr>
      </w:pPr>
    </w:p>
    <w:p w:rsidR="00FF5C57" w:rsidRPr="00A90FC6" w:rsidRDefault="00FF5C57" w:rsidP="00FF5C57">
      <w:pPr>
        <w:pStyle w:val="Odstavecseseznamem"/>
        <w:numPr>
          <w:ilvl w:val="0"/>
          <w:numId w:val="15"/>
        </w:numPr>
        <w:spacing w:after="0" w:line="360" w:lineRule="auto"/>
        <w:ind w:left="426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Sečti a vyjádři v zadaných jednotkách.</w:t>
      </w:r>
    </w:p>
    <w:bookmarkEnd w:id="0"/>
    <w:bookmarkEnd w:id="1"/>
    <w:bookmarkEnd w:id="2"/>
    <w:p w:rsidR="003E00FA" w:rsidRDefault="00322A8C" w:rsidP="003E00FA">
      <w:pPr>
        <w:pStyle w:val="Odstavecseseznamem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0,5 </w:t>
      </w:r>
      <w:proofErr w:type="spellStart"/>
      <w:r>
        <w:rPr>
          <w:rFonts w:ascii="Arial" w:hAnsi="Arial" w:cs="Arial"/>
          <w:sz w:val="24"/>
          <w:szCs w:val="24"/>
        </w:rPr>
        <w:t>kN</w:t>
      </w:r>
      <w:proofErr w:type="spellEnd"/>
      <w:r>
        <w:rPr>
          <w:rFonts w:ascii="Arial" w:hAnsi="Arial" w:cs="Arial"/>
          <w:sz w:val="24"/>
          <w:szCs w:val="24"/>
        </w:rPr>
        <w:t xml:space="preserve">  + 43</w:t>
      </w:r>
      <w:r w:rsidR="00E31FF7">
        <w:rPr>
          <w:rFonts w:ascii="Arial" w:hAnsi="Arial" w:cs="Arial"/>
          <w:sz w:val="24"/>
          <w:szCs w:val="24"/>
        </w:rPr>
        <w:t xml:space="preserve">0 </w:t>
      </w:r>
      <w:proofErr w:type="spellStart"/>
      <w:r w:rsidR="00E31FF7">
        <w:rPr>
          <w:rFonts w:ascii="Arial" w:hAnsi="Arial" w:cs="Arial"/>
          <w:sz w:val="24"/>
          <w:szCs w:val="24"/>
        </w:rPr>
        <w:t>mN</w:t>
      </w:r>
      <w:proofErr w:type="spellEnd"/>
      <w:r w:rsidR="00E31FF7">
        <w:rPr>
          <w:rFonts w:ascii="Arial" w:hAnsi="Arial" w:cs="Arial"/>
          <w:sz w:val="24"/>
          <w:szCs w:val="24"/>
        </w:rPr>
        <w:t xml:space="preserve"> + </w:t>
      </w:r>
      <w:proofErr w:type="gramStart"/>
      <w:r w:rsidR="00E31FF7">
        <w:rPr>
          <w:rFonts w:ascii="Arial" w:hAnsi="Arial" w:cs="Arial"/>
          <w:sz w:val="24"/>
          <w:szCs w:val="24"/>
        </w:rPr>
        <w:t>3 200 N</w:t>
      </w:r>
      <w:r w:rsidR="00FF5C57">
        <w:rPr>
          <w:rFonts w:ascii="Arial" w:hAnsi="Arial" w:cs="Arial"/>
          <w:sz w:val="24"/>
          <w:szCs w:val="24"/>
        </w:rPr>
        <w:t xml:space="preserve">  =           </w:t>
      </w:r>
      <w:r w:rsidR="00E31FF7">
        <w:rPr>
          <w:rFonts w:ascii="Arial" w:hAnsi="Arial" w:cs="Arial"/>
          <w:sz w:val="24"/>
          <w:szCs w:val="24"/>
        </w:rPr>
        <w:t xml:space="preserve">                  N</w:t>
      </w:r>
      <w:proofErr w:type="gramEnd"/>
    </w:p>
    <w:p w:rsid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87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 Vyber správnou </w:t>
      </w:r>
      <w:proofErr w:type="gramStart"/>
      <w:r>
        <w:rPr>
          <w:rFonts w:ascii="Arial" w:hAnsi="Arial" w:cs="Arial"/>
          <w:sz w:val="24"/>
          <w:szCs w:val="24"/>
        </w:rPr>
        <w:t>odpověď : Účinky</w:t>
      </w:r>
      <w:proofErr w:type="gramEnd"/>
      <w:r>
        <w:rPr>
          <w:rFonts w:ascii="Arial" w:hAnsi="Arial" w:cs="Arial"/>
          <w:sz w:val="24"/>
          <w:szCs w:val="24"/>
        </w:rPr>
        <w:t xml:space="preserve"> síly jsou </w:t>
      </w:r>
    </w:p>
    <w:p w:rsid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ničící a </w:t>
      </w:r>
      <w:proofErr w:type="gramStart"/>
      <w:r>
        <w:rPr>
          <w:rFonts w:ascii="Arial" w:hAnsi="Arial" w:cs="Arial"/>
          <w:sz w:val="24"/>
          <w:szCs w:val="24"/>
        </w:rPr>
        <w:t>pohybové                            b) deformační</w:t>
      </w:r>
      <w:proofErr w:type="gramEnd"/>
      <w:r>
        <w:rPr>
          <w:rFonts w:ascii="Arial" w:hAnsi="Arial" w:cs="Arial"/>
          <w:sz w:val="24"/>
          <w:szCs w:val="24"/>
        </w:rPr>
        <w:t xml:space="preserve"> a pohybové</w:t>
      </w:r>
    </w:p>
    <w:p w:rsid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měnící a </w:t>
      </w:r>
      <w:proofErr w:type="gramStart"/>
      <w:r>
        <w:rPr>
          <w:rFonts w:ascii="Arial" w:hAnsi="Arial" w:cs="Arial"/>
          <w:sz w:val="24"/>
          <w:szCs w:val="24"/>
        </w:rPr>
        <w:t>deformační                       d) zrychlující</w:t>
      </w:r>
      <w:proofErr w:type="gramEnd"/>
      <w:r>
        <w:rPr>
          <w:rFonts w:ascii="Arial" w:hAnsi="Arial" w:cs="Arial"/>
          <w:sz w:val="24"/>
          <w:szCs w:val="24"/>
        </w:rPr>
        <w:t xml:space="preserve"> a natahující</w:t>
      </w:r>
    </w:p>
    <w:p w:rsid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E00FA" w:rsidRPr="003E00FA" w:rsidRDefault="003E00FA" w:rsidP="003E00F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387B"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</w:t>
      </w:r>
      <w:r w:rsidR="004F387B">
        <w:rPr>
          <w:rFonts w:ascii="Arial" w:hAnsi="Arial" w:cs="Arial"/>
          <w:sz w:val="24"/>
          <w:szCs w:val="24"/>
        </w:rPr>
        <w:t>Napiš dva typy sil působících na dálku :     …………………       …………………</w:t>
      </w:r>
      <w:proofErr w:type="gramStart"/>
      <w:r w:rsidR="004F387B">
        <w:rPr>
          <w:rFonts w:ascii="Arial" w:hAnsi="Arial" w:cs="Arial"/>
          <w:sz w:val="24"/>
          <w:szCs w:val="24"/>
        </w:rPr>
        <w:t>…..</w:t>
      </w:r>
      <w:proofErr w:type="gramEnd"/>
    </w:p>
    <w:p w:rsidR="009773ED" w:rsidRDefault="009773ED" w:rsidP="009773ED">
      <w:pPr>
        <w:pStyle w:val="Odstavecseseznamem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80231C" w:rsidRPr="004F387B" w:rsidRDefault="004F387B" w:rsidP="004F387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F387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 w:rsidR="009773ED" w:rsidRPr="004F387B">
        <w:rPr>
          <w:rFonts w:ascii="Arial" w:hAnsi="Arial" w:cs="Arial"/>
          <w:sz w:val="24"/>
          <w:szCs w:val="24"/>
        </w:rPr>
        <w:t>Jak se nazývají měřidla na obrázku? Jakou hodnotu ukazují. Správně zapiš</w:t>
      </w:r>
      <w:r w:rsidR="006A156C" w:rsidRPr="004F387B">
        <w:rPr>
          <w:rFonts w:ascii="Arial" w:hAnsi="Arial" w:cs="Arial"/>
          <w:sz w:val="24"/>
          <w:szCs w:val="24"/>
        </w:rPr>
        <w:t>.</w:t>
      </w:r>
    </w:p>
    <w:p w:rsidR="006A156C" w:rsidRDefault="006A156C" w:rsidP="006A156C">
      <w:pPr>
        <w:pStyle w:val="Odstavecseseznamem"/>
        <w:spacing w:after="0" w:line="360" w:lineRule="auto"/>
        <w:ind w:left="426"/>
        <w:rPr>
          <w:rFonts w:ascii="Arial" w:hAnsi="Arial" w:cs="Arial"/>
          <w:sz w:val="24"/>
          <w:szCs w:val="24"/>
        </w:rPr>
      </w:pPr>
    </w:p>
    <w:p w:rsidR="006A156C" w:rsidRDefault="003E00FA" w:rsidP="006A156C">
      <w:pPr>
        <w:pStyle w:val="Odstavecseseznamem"/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B2B68E8" wp14:editId="5B6471CF">
            <wp:simplePos x="0" y="0"/>
            <wp:positionH relativeFrom="column">
              <wp:posOffset>5908040</wp:posOffset>
            </wp:positionH>
            <wp:positionV relativeFrom="paragraph">
              <wp:posOffset>220345</wp:posOffset>
            </wp:positionV>
            <wp:extent cx="534035" cy="2722245"/>
            <wp:effectExtent l="0" t="0" r="0" b="1905"/>
            <wp:wrapNone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7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1270</wp:posOffset>
            </wp:positionV>
            <wp:extent cx="2476500" cy="1152525"/>
            <wp:effectExtent l="0" t="0" r="0" b="9525"/>
            <wp:wrapNone/>
            <wp:docPr id="232" name="obrázek 232" descr="2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215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1270</wp:posOffset>
                </wp:positionV>
                <wp:extent cx="2219325" cy="0"/>
                <wp:effectExtent l="13970" t="10795" r="5080" b="8255"/>
                <wp:wrapNone/>
                <wp:docPr id="2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0" o:spid="_x0000_s1026" type="#_x0000_t32" style="position:absolute;margin-left:19.1pt;margin-top:.1pt;width:17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"/>
            </w:pict>
          </mc:Fallback>
        </mc:AlternateContent>
      </w:r>
    </w:p>
    <w:p w:rsidR="006A156C" w:rsidRDefault="006A156C" w:rsidP="006A156C">
      <w:pPr>
        <w:pStyle w:val="Odstavecseseznamem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6A156C" w:rsidRDefault="00416174" w:rsidP="006A156C">
      <w:pPr>
        <w:pStyle w:val="Odstavecseseznamem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759460</wp:posOffset>
                </wp:positionV>
                <wp:extent cx="1771650" cy="0"/>
                <wp:effectExtent l="13970" t="6985" r="5080" b="12065"/>
                <wp:wrapNone/>
                <wp:docPr id="2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91.85pt;margin-top:59.8pt;width:139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EYIQIAAD4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464185</wp:posOffset>
                </wp:positionV>
                <wp:extent cx="1771650" cy="0"/>
                <wp:effectExtent l="13970" t="6985" r="5080" b="12065"/>
                <wp:wrapNone/>
                <wp:docPr id="2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91.85pt;margin-top:36.55pt;width:139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S2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rDwExq0zSGwlDvje6Qn+apfFP1ukVRlS2TDQ/jbWUN24jOidyn+YjXU2Q+fFYMY&#10;AhXCuE616T0kDAKdwlbOt63wk0MUPiaPj8l8Bsuj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168910</wp:posOffset>
                </wp:positionV>
                <wp:extent cx="1771650" cy="0"/>
                <wp:effectExtent l="13970" t="6985" r="5080" b="12065"/>
                <wp:wrapNone/>
                <wp:docPr id="25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91.85pt;margin-top:13.3pt;width:139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"/>
            </w:pict>
          </mc:Fallback>
        </mc:AlternateContent>
      </w:r>
      <w:r w:rsidR="006A156C">
        <w:rPr>
          <w:rFonts w:ascii="Arial" w:hAnsi="Arial" w:cs="Arial"/>
          <w:sz w:val="24"/>
          <w:szCs w:val="24"/>
        </w:rPr>
        <w:t>a)</w:t>
      </w:r>
    </w:p>
    <w:p w:rsidR="006A156C" w:rsidRDefault="00416174" w:rsidP="006A156C">
      <w:pPr>
        <w:pStyle w:val="Odstavecseseznamem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182880</wp:posOffset>
                </wp:positionV>
                <wp:extent cx="318770" cy="419735"/>
                <wp:effectExtent l="4445" t="1905" r="0" b="0"/>
                <wp:wrapNone/>
                <wp:docPr id="2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C" w:rsidRPr="006A156C" w:rsidRDefault="006A156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15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left:0;text-align:left;margin-left:268.1pt;margin-top:14.4pt;width:25.1pt;height:33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dPswIAALk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" filled="f" stroked="f">
                <v:textbox style="mso-fit-shape-to-text:t">
                  <w:txbxContent>
                    <w:p w:rsidR="006A156C" w:rsidRPr="006A156C" w:rsidRDefault="006A156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156C">
                        <w:rPr>
                          <w:rFonts w:ascii="Arial" w:hAnsi="Arial" w:cs="Arial"/>
                          <w:sz w:val="24"/>
                          <w:szCs w:val="24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201930</wp:posOffset>
                </wp:positionV>
                <wp:extent cx="457200" cy="314325"/>
                <wp:effectExtent l="3810" t="1905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C" w:rsidRPr="006A156C" w:rsidRDefault="006A156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A15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7" type="#_x0000_t202" style="position:absolute;left:0;text-align:left;margin-left:429.3pt;margin-top:15.9pt;width:36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" filled="f" stroked="f">
                <v:textbox>
                  <w:txbxContent>
                    <w:p w:rsidR="006A156C" w:rsidRPr="006A156C" w:rsidRDefault="006A156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6A156C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201930</wp:posOffset>
                </wp:positionV>
                <wp:extent cx="457200" cy="314325"/>
                <wp:effectExtent l="4445" t="1905" r="0" b="0"/>
                <wp:wrapNone/>
                <wp:docPr id="2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C" w:rsidRPr="006A156C" w:rsidRDefault="006A156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Pr="006A15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28" type="#_x0000_t202" style="position:absolute;left:0;text-align:left;margin-left:358.1pt;margin-top:15.9pt;width:36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iRuQIAAMI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" filled="f" stroked="f">
                <v:textbox>
                  <w:txbxContent>
                    <w:p w:rsidR="006A156C" w:rsidRPr="006A156C" w:rsidRDefault="006A156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Pr="006A156C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A156C">
        <w:rPr>
          <w:rFonts w:ascii="Arial" w:hAnsi="Arial" w:cs="Arial"/>
          <w:sz w:val="24"/>
          <w:szCs w:val="24"/>
        </w:rPr>
        <w:t>b)</w:t>
      </w:r>
    </w:p>
    <w:p w:rsidR="00322A8C" w:rsidRDefault="006A156C" w:rsidP="006A156C">
      <w:pPr>
        <w:pStyle w:val="Odstavecseseznamem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</w:p>
    <w:p w:rsidR="00C50CA6" w:rsidRDefault="00C50CA6" w:rsidP="00C50CA6">
      <w:pPr>
        <w:rPr>
          <w:noProof/>
          <w:lang w:eastAsia="cs-CZ"/>
        </w:rPr>
      </w:pPr>
    </w:p>
    <w:p w:rsidR="00C50CA6" w:rsidRDefault="00C50CA6" w:rsidP="00C50CA6">
      <w:pPr>
        <w:jc w:val="center"/>
        <w:rPr>
          <w:rFonts w:ascii="Times New Roman" w:hAnsi="Times New Roman"/>
          <w:sz w:val="28"/>
          <w:szCs w:val="28"/>
        </w:rPr>
      </w:pPr>
    </w:p>
    <w:p w:rsidR="00C50CA6" w:rsidRDefault="00C50CA6" w:rsidP="00C50CA6">
      <w:pPr>
        <w:jc w:val="center"/>
        <w:rPr>
          <w:rFonts w:ascii="Times New Roman" w:hAnsi="Times New Roman"/>
          <w:sz w:val="28"/>
          <w:szCs w:val="28"/>
        </w:rPr>
      </w:pPr>
    </w:p>
    <w:p w:rsidR="00C50CA6" w:rsidRDefault="00C50CA6" w:rsidP="00C50CA6"/>
    <w:p w:rsidR="00C50CA6" w:rsidRDefault="00C50CA6" w:rsidP="00C50CA6"/>
    <w:p w:rsidR="000A78C8" w:rsidRPr="00FF5C57" w:rsidRDefault="000A78C8" w:rsidP="007B7B8C">
      <w:pPr>
        <w:pStyle w:val="Odstavecseseznamem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3" w:name="_GoBack"/>
      <w:bookmarkEnd w:id="3"/>
    </w:p>
    <w:sectPr w:rsidR="000A78C8" w:rsidRPr="00FF5C57" w:rsidSect="002D48BE">
      <w:pgSz w:w="11906" w:h="16838" w:code="9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7BE" w:rsidRDefault="00B337BE" w:rsidP="001A1EC9">
      <w:pPr>
        <w:spacing w:after="0" w:line="240" w:lineRule="auto"/>
      </w:pPr>
      <w:r>
        <w:separator/>
      </w:r>
    </w:p>
  </w:endnote>
  <w:endnote w:type="continuationSeparator" w:id="0">
    <w:p w:rsidR="00B337BE" w:rsidRDefault="00B337BE" w:rsidP="001A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0B40E1-61D1-4FD7-895A-827B57E49BA9}"/>
    <w:embedBold r:id="rId2" w:fontKey="{C9A76087-4F9C-45E0-A1A7-33EC945FC6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DFDDF23-F64C-4CBC-8BB6-D8F9703496E5}"/>
    <w:embedBold r:id="rId4" w:fontKey="{E2513BED-F531-4DC8-96F4-8E7C57867A80}"/>
    <w:embedItalic r:id="rId5" w:fontKey="{CEEDE66C-1C07-4E74-9CFB-F28B5E654FBD}"/>
    <w:embedBoldItalic r:id="rId6" w:fontKey="{E3F67594-FA5F-4118-98DA-C12501DBC8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0D9CC11-B49A-4FC1-899C-2CFC6580EB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7BE" w:rsidRDefault="00B337BE" w:rsidP="001A1EC9">
      <w:pPr>
        <w:spacing w:after="0" w:line="240" w:lineRule="auto"/>
      </w:pPr>
      <w:r>
        <w:separator/>
      </w:r>
    </w:p>
  </w:footnote>
  <w:footnote w:type="continuationSeparator" w:id="0">
    <w:p w:rsidR="00B337BE" w:rsidRDefault="00B337BE" w:rsidP="001A1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9pt;height:10.9pt" o:bullet="t">
        <v:imagedata r:id="rId1" o:title="mso1462"/>
      </v:shape>
    </w:pict>
  </w:numPicBullet>
  <w:abstractNum w:abstractNumId="0">
    <w:nsid w:val="000447FA"/>
    <w:multiLevelType w:val="hybridMultilevel"/>
    <w:tmpl w:val="131EB060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E53F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264D1099"/>
    <w:multiLevelType w:val="hybridMultilevel"/>
    <w:tmpl w:val="5B5684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83941"/>
    <w:multiLevelType w:val="hybridMultilevel"/>
    <w:tmpl w:val="0A18B8E2"/>
    <w:lvl w:ilvl="0" w:tplc="8CC03A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73BC6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D60B7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739B6"/>
    <w:multiLevelType w:val="hybridMultilevel"/>
    <w:tmpl w:val="1550E816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86931"/>
    <w:multiLevelType w:val="hybridMultilevel"/>
    <w:tmpl w:val="742C3C3C"/>
    <w:lvl w:ilvl="0" w:tplc="040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380399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74981"/>
    <w:multiLevelType w:val="hybridMultilevel"/>
    <w:tmpl w:val="1AA80A62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F353EF6"/>
    <w:multiLevelType w:val="hybridMultilevel"/>
    <w:tmpl w:val="738AFA56"/>
    <w:lvl w:ilvl="0" w:tplc="603411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60AB3FA0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FE470A"/>
    <w:multiLevelType w:val="hybridMultilevel"/>
    <w:tmpl w:val="2DBE5FF4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05A76"/>
    <w:multiLevelType w:val="hybridMultilevel"/>
    <w:tmpl w:val="131EB060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957A9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20C88"/>
    <w:multiLevelType w:val="hybridMultilevel"/>
    <w:tmpl w:val="47503E76"/>
    <w:lvl w:ilvl="0" w:tplc="04050001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0B" w:tentative="1">
      <w:start w:val="1"/>
      <w:numFmt w:val="lowerLetter"/>
      <w:lvlText w:val="%2."/>
      <w:lvlJc w:val="left"/>
      <w:pPr>
        <w:ind w:left="1440" w:hanging="360"/>
      </w:pPr>
    </w:lvl>
    <w:lvl w:ilvl="2" w:tplc="04050001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6D6232"/>
    <w:multiLevelType w:val="hybridMultilevel"/>
    <w:tmpl w:val="AEE40464"/>
    <w:lvl w:ilvl="0" w:tplc="8EACE50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AE2F4D"/>
    <w:multiLevelType w:val="hybridMultilevel"/>
    <w:tmpl w:val="A8D8DB9E"/>
    <w:lvl w:ilvl="0" w:tplc="EC9CA5E8">
      <w:start w:val="1"/>
      <w:numFmt w:val="decimal"/>
      <w:lvlText w:val="%1."/>
      <w:lvlJc w:val="right"/>
      <w:pPr>
        <w:ind w:left="360" w:hanging="360"/>
      </w:pPr>
      <w:rPr>
        <w:rFonts w:hint="default"/>
        <w:b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16"/>
  </w:num>
  <w:num w:numId="5">
    <w:abstractNumId w:val="0"/>
  </w:num>
  <w:num w:numId="6">
    <w:abstractNumId w:val="7"/>
  </w:num>
  <w:num w:numId="7">
    <w:abstractNumId w:val="13"/>
  </w:num>
  <w:num w:numId="8">
    <w:abstractNumId w:val="6"/>
  </w:num>
  <w:num w:numId="9">
    <w:abstractNumId w:val="1"/>
  </w:num>
  <w:num w:numId="10">
    <w:abstractNumId w:val="12"/>
  </w:num>
  <w:num w:numId="11">
    <w:abstractNumId w:val="5"/>
  </w:num>
  <w:num w:numId="12">
    <w:abstractNumId w:val="3"/>
  </w:num>
  <w:num w:numId="13">
    <w:abstractNumId w:val="9"/>
  </w:num>
  <w:num w:numId="14">
    <w:abstractNumId w:val="8"/>
  </w:num>
  <w:num w:numId="15">
    <w:abstractNumId w:val="17"/>
  </w:num>
  <w:num w:numId="16">
    <w:abstractNumId w:val="4"/>
  </w:num>
  <w:num w:numId="17">
    <w:abstractNumId w:val="10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55"/>
    <w:rsid w:val="000066A6"/>
    <w:rsid w:val="00010D78"/>
    <w:rsid w:val="00013A8D"/>
    <w:rsid w:val="000153F3"/>
    <w:rsid w:val="00020FBD"/>
    <w:rsid w:val="00026541"/>
    <w:rsid w:val="000375E2"/>
    <w:rsid w:val="00040549"/>
    <w:rsid w:val="00040E2A"/>
    <w:rsid w:val="000502BC"/>
    <w:rsid w:val="00050D79"/>
    <w:rsid w:val="00052A73"/>
    <w:rsid w:val="00056028"/>
    <w:rsid w:val="00062397"/>
    <w:rsid w:val="000708C9"/>
    <w:rsid w:val="000740F4"/>
    <w:rsid w:val="00076CFF"/>
    <w:rsid w:val="000925DE"/>
    <w:rsid w:val="00094260"/>
    <w:rsid w:val="00094880"/>
    <w:rsid w:val="000A21FE"/>
    <w:rsid w:val="000A352C"/>
    <w:rsid w:val="000A78C8"/>
    <w:rsid w:val="000C1D0B"/>
    <w:rsid w:val="000D3E93"/>
    <w:rsid w:val="000F5CDF"/>
    <w:rsid w:val="001059C3"/>
    <w:rsid w:val="00112107"/>
    <w:rsid w:val="00114ACB"/>
    <w:rsid w:val="00117571"/>
    <w:rsid w:val="00121E59"/>
    <w:rsid w:val="00123E07"/>
    <w:rsid w:val="001251CA"/>
    <w:rsid w:val="00130F76"/>
    <w:rsid w:val="00136765"/>
    <w:rsid w:val="00163C2D"/>
    <w:rsid w:val="00165D98"/>
    <w:rsid w:val="001671B5"/>
    <w:rsid w:val="0017081A"/>
    <w:rsid w:val="00175492"/>
    <w:rsid w:val="0018547D"/>
    <w:rsid w:val="00186DC2"/>
    <w:rsid w:val="001946A0"/>
    <w:rsid w:val="001A03AD"/>
    <w:rsid w:val="001A17BF"/>
    <w:rsid w:val="001A1EC9"/>
    <w:rsid w:val="001A28F0"/>
    <w:rsid w:val="001A56A5"/>
    <w:rsid w:val="001C0B71"/>
    <w:rsid w:val="001C10F9"/>
    <w:rsid w:val="001C28C3"/>
    <w:rsid w:val="001D2C7D"/>
    <w:rsid w:val="001E25DB"/>
    <w:rsid w:val="001E5595"/>
    <w:rsid w:val="001E742F"/>
    <w:rsid w:val="001E76CD"/>
    <w:rsid w:val="00202E2F"/>
    <w:rsid w:val="00204C8F"/>
    <w:rsid w:val="00232698"/>
    <w:rsid w:val="002332FC"/>
    <w:rsid w:val="002466C6"/>
    <w:rsid w:val="00247080"/>
    <w:rsid w:val="0028074F"/>
    <w:rsid w:val="00291778"/>
    <w:rsid w:val="002A1F17"/>
    <w:rsid w:val="002A5AEF"/>
    <w:rsid w:val="002A6C43"/>
    <w:rsid w:val="002B142B"/>
    <w:rsid w:val="002B4A1B"/>
    <w:rsid w:val="002B73D5"/>
    <w:rsid w:val="002D107F"/>
    <w:rsid w:val="002D37EA"/>
    <w:rsid w:val="002D48BE"/>
    <w:rsid w:val="002D6128"/>
    <w:rsid w:val="002E5BE0"/>
    <w:rsid w:val="0030112B"/>
    <w:rsid w:val="00305B5B"/>
    <w:rsid w:val="00307ADF"/>
    <w:rsid w:val="00307F82"/>
    <w:rsid w:val="003176E2"/>
    <w:rsid w:val="003223E2"/>
    <w:rsid w:val="00322A8C"/>
    <w:rsid w:val="00335961"/>
    <w:rsid w:val="00335FD9"/>
    <w:rsid w:val="0034062C"/>
    <w:rsid w:val="00341641"/>
    <w:rsid w:val="00356396"/>
    <w:rsid w:val="003656C5"/>
    <w:rsid w:val="0037503D"/>
    <w:rsid w:val="00393F23"/>
    <w:rsid w:val="003A0458"/>
    <w:rsid w:val="003A191E"/>
    <w:rsid w:val="003A3D79"/>
    <w:rsid w:val="003A79D0"/>
    <w:rsid w:val="003B32A4"/>
    <w:rsid w:val="003B6DF0"/>
    <w:rsid w:val="003B7A0F"/>
    <w:rsid w:val="003B7A46"/>
    <w:rsid w:val="003C0797"/>
    <w:rsid w:val="003D2DB7"/>
    <w:rsid w:val="003D6AEB"/>
    <w:rsid w:val="003E00FA"/>
    <w:rsid w:val="003E0647"/>
    <w:rsid w:val="003E43AE"/>
    <w:rsid w:val="003E6AEB"/>
    <w:rsid w:val="003F0C42"/>
    <w:rsid w:val="00403CE8"/>
    <w:rsid w:val="0040491E"/>
    <w:rsid w:val="0040492C"/>
    <w:rsid w:val="00411DE3"/>
    <w:rsid w:val="00412762"/>
    <w:rsid w:val="00413B18"/>
    <w:rsid w:val="00415DA9"/>
    <w:rsid w:val="00416141"/>
    <w:rsid w:val="00416174"/>
    <w:rsid w:val="00423363"/>
    <w:rsid w:val="00425BBC"/>
    <w:rsid w:val="00426E6D"/>
    <w:rsid w:val="00430136"/>
    <w:rsid w:val="0043079E"/>
    <w:rsid w:val="00436A40"/>
    <w:rsid w:val="00437402"/>
    <w:rsid w:val="00440696"/>
    <w:rsid w:val="00444CE2"/>
    <w:rsid w:val="0044726F"/>
    <w:rsid w:val="004639F4"/>
    <w:rsid w:val="0046696F"/>
    <w:rsid w:val="00470665"/>
    <w:rsid w:val="00472501"/>
    <w:rsid w:val="004759C0"/>
    <w:rsid w:val="00476947"/>
    <w:rsid w:val="00477AD7"/>
    <w:rsid w:val="00482A60"/>
    <w:rsid w:val="00485DD5"/>
    <w:rsid w:val="00490FA5"/>
    <w:rsid w:val="004948E5"/>
    <w:rsid w:val="00497AAF"/>
    <w:rsid w:val="004A09AF"/>
    <w:rsid w:val="004A1A32"/>
    <w:rsid w:val="004A5D91"/>
    <w:rsid w:val="004B5EED"/>
    <w:rsid w:val="004B6789"/>
    <w:rsid w:val="004C0175"/>
    <w:rsid w:val="004C11E0"/>
    <w:rsid w:val="004C1281"/>
    <w:rsid w:val="004C25CA"/>
    <w:rsid w:val="004C3280"/>
    <w:rsid w:val="004C3E0B"/>
    <w:rsid w:val="004C4682"/>
    <w:rsid w:val="004D0323"/>
    <w:rsid w:val="004E4C31"/>
    <w:rsid w:val="004F2EA4"/>
    <w:rsid w:val="004F387B"/>
    <w:rsid w:val="0050604A"/>
    <w:rsid w:val="0050737C"/>
    <w:rsid w:val="0051059F"/>
    <w:rsid w:val="00515E25"/>
    <w:rsid w:val="00521142"/>
    <w:rsid w:val="00524156"/>
    <w:rsid w:val="00524665"/>
    <w:rsid w:val="00524781"/>
    <w:rsid w:val="00526276"/>
    <w:rsid w:val="005266D8"/>
    <w:rsid w:val="00530394"/>
    <w:rsid w:val="005314F8"/>
    <w:rsid w:val="005328AD"/>
    <w:rsid w:val="00534C23"/>
    <w:rsid w:val="0053767C"/>
    <w:rsid w:val="00540B85"/>
    <w:rsid w:val="00543D3E"/>
    <w:rsid w:val="005470AE"/>
    <w:rsid w:val="00550613"/>
    <w:rsid w:val="00551CBE"/>
    <w:rsid w:val="00552548"/>
    <w:rsid w:val="00554AD5"/>
    <w:rsid w:val="00554F28"/>
    <w:rsid w:val="00555ACF"/>
    <w:rsid w:val="005732BF"/>
    <w:rsid w:val="005732C4"/>
    <w:rsid w:val="00573D4A"/>
    <w:rsid w:val="00580A8B"/>
    <w:rsid w:val="00583BE1"/>
    <w:rsid w:val="00587A67"/>
    <w:rsid w:val="00590F62"/>
    <w:rsid w:val="00592E60"/>
    <w:rsid w:val="00593BA8"/>
    <w:rsid w:val="00594DE2"/>
    <w:rsid w:val="005A0474"/>
    <w:rsid w:val="005B4714"/>
    <w:rsid w:val="005B6933"/>
    <w:rsid w:val="005C0DCA"/>
    <w:rsid w:val="005C5791"/>
    <w:rsid w:val="005D234D"/>
    <w:rsid w:val="005D26D4"/>
    <w:rsid w:val="005D58A8"/>
    <w:rsid w:val="005D5E53"/>
    <w:rsid w:val="005E1D60"/>
    <w:rsid w:val="005E7D77"/>
    <w:rsid w:val="005F01A2"/>
    <w:rsid w:val="005F4C4D"/>
    <w:rsid w:val="005F5C5C"/>
    <w:rsid w:val="006010B1"/>
    <w:rsid w:val="0060370C"/>
    <w:rsid w:val="00607FB1"/>
    <w:rsid w:val="00617BF6"/>
    <w:rsid w:val="00621AA5"/>
    <w:rsid w:val="006221FD"/>
    <w:rsid w:val="006242DF"/>
    <w:rsid w:val="00626A59"/>
    <w:rsid w:val="0062726D"/>
    <w:rsid w:val="00631C37"/>
    <w:rsid w:val="00637F39"/>
    <w:rsid w:val="00641CFB"/>
    <w:rsid w:val="0065444F"/>
    <w:rsid w:val="0067027C"/>
    <w:rsid w:val="00672387"/>
    <w:rsid w:val="0067358F"/>
    <w:rsid w:val="00673EAA"/>
    <w:rsid w:val="0067612D"/>
    <w:rsid w:val="00682EA1"/>
    <w:rsid w:val="00687557"/>
    <w:rsid w:val="00692400"/>
    <w:rsid w:val="00692667"/>
    <w:rsid w:val="006A0FC7"/>
    <w:rsid w:val="006A156C"/>
    <w:rsid w:val="006A63D3"/>
    <w:rsid w:val="006B498F"/>
    <w:rsid w:val="006D16B8"/>
    <w:rsid w:val="006E65D8"/>
    <w:rsid w:val="006E70F1"/>
    <w:rsid w:val="006F50E2"/>
    <w:rsid w:val="0070288E"/>
    <w:rsid w:val="007064CA"/>
    <w:rsid w:val="00706FDA"/>
    <w:rsid w:val="007071C8"/>
    <w:rsid w:val="00707D44"/>
    <w:rsid w:val="007148EF"/>
    <w:rsid w:val="007171D9"/>
    <w:rsid w:val="00722428"/>
    <w:rsid w:val="007255CE"/>
    <w:rsid w:val="00737C1D"/>
    <w:rsid w:val="00741C55"/>
    <w:rsid w:val="00742508"/>
    <w:rsid w:val="007463A0"/>
    <w:rsid w:val="00754206"/>
    <w:rsid w:val="007700CA"/>
    <w:rsid w:val="00771559"/>
    <w:rsid w:val="007735A7"/>
    <w:rsid w:val="00776278"/>
    <w:rsid w:val="007762BB"/>
    <w:rsid w:val="007805CA"/>
    <w:rsid w:val="00783B3B"/>
    <w:rsid w:val="007904E1"/>
    <w:rsid w:val="0079266C"/>
    <w:rsid w:val="007952ED"/>
    <w:rsid w:val="007A143D"/>
    <w:rsid w:val="007A2A73"/>
    <w:rsid w:val="007A77EA"/>
    <w:rsid w:val="007B002E"/>
    <w:rsid w:val="007B65DF"/>
    <w:rsid w:val="007B7B8C"/>
    <w:rsid w:val="007C149D"/>
    <w:rsid w:val="007C19F2"/>
    <w:rsid w:val="007C2F24"/>
    <w:rsid w:val="007C4FDC"/>
    <w:rsid w:val="007F4D57"/>
    <w:rsid w:val="007F6051"/>
    <w:rsid w:val="007F6DBC"/>
    <w:rsid w:val="00800FE6"/>
    <w:rsid w:val="0080231C"/>
    <w:rsid w:val="0080285C"/>
    <w:rsid w:val="00804562"/>
    <w:rsid w:val="008056F1"/>
    <w:rsid w:val="00806C76"/>
    <w:rsid w:val="008117ED"/>
    <w:rsid w:val="00814FFC"/>
    <w:rsid w:val="0082524E"/>
    <w:rsid w:val="00825C50"/>
    <w:rsid w:val="00832371"/>
    <w:rsid w:val="00843262"/>
    <w:rsid w:val="00850AF8"/>
    <w:rsid w:val="008527FA"/>
    <w:rsid w:val="008564A5"/>
    <w:rsid w:val="0086213E"/>
    <w:rsid w:val="008636EC"/>
    <w:rsid w:val="008713B8"/>
    <w:rsid w:val="0087406F"/>
    <w:rsid w:val="00882DE5"/>
    <w:rsid w:val="008847AF"/>
    <w:rsid w:val="00891073"/>
    <w:rsid w:val="008A64EB"/>
    <w:rsid w:val="008B05A4"/>
    <w:rsid w:val="008B11F4"/>
    <w:rsid w:val="008B5942"/>
    <w:rsid w:val="008C0AFA"/>
    <w:rsid w:val="008C18E4"/>
    <w:rsid w:val="008C3C64"/>
    <w:rsid w:val="008E090C"/>
    <w:rsid w:val="008F5295"/>
    <w:rsid w:val="008F670A"/>
    <w:rsid w:val="008F6C18"/>
    <w:rsid w:val="00904594"/>
    <w:rsid w:val="00910F91"/>
    <w:rsid w:val="009174D8"/>
    <w:rsid w:val="0092347E"/>
    <w:rsid w:val="009303BE"/>
    <w:rsid w:val="00941786"/>
    <w:rsid w:val="00945E64"/>
    <w:rsid w:val="009507BB"/>
    <w:rsid w:val="009512EE"/>
    <w:rsid w:val="0095300E"/>
    <w:rsid w:val="00955D12"/>
    <w:rsid w:val="00964711"/>
    <w:rsid w:val="00966466"/>
    <w:rsid w:val="00974DB8"/>
    <w:rsid w:val="0097533A"/>
    <w:rsid w:val="009773ED"/>
    <w:rsid w:val="00981918"/>
    <w:rsid w:val="00983D28"/>
    <w:rsid w:val="00985D57"/>
    <w:rsid w:val="009947E7"/>
    <w:rsid w:val="009A49AA"/>
    <w:rsid w:val="009A5B17"/>
    <w:rsid w:val="009A720B"/>
    <w:rsid w:val="009B4505"/>
    <w:rsid w:val="009B48B2"/>
    <w:rsid w:val="009C1EBA"/>
    <w:rsid w:val="009C337E"/>
    <w:rsid w:val="009C4231"/>
    <w:rsid w:val="009D4498"/>
    <w:rsid w:val="009D54F2"/>
    <w:rsid w:val="009D7AFD"/>
    <w:rsid w:val="009E0D7C"/>
    <w:rsid w:val="009E3079"/>
    <w:rsid w:val="009E3519"/>
    <w:rsid w:val="009E403C"/>
    <w:rsid w:val="009E6289"/>
    <w:rsid w:val="009F04EC"/>
    <w:rsid w:val="009F2451"/>
    <w:rsid w:val="009F4DDC"/>
    <w:rsid w:val="009F7A41"/>
    <w:rsid w:val="009F7DC4"/>
    <w:rsid w:val="00A00745"/>
    <w:rsid w:val="00A00A8A"/>
    <w:rsid w:val="00A023FB"/>
    <w:rsid w:val="00A035B1"/>
    <w:rsid w:val="00A04FD0"/>
    <w:rsid w:val="00A072A9"/>
    <w:rsid w:val="00A16CFF"/>
    <w:rsid w:val="00A21677"/>
    <w:rsid w:val="00A25373"/>
    <w:rsid w:val="00A25AE4"/>
    <w:rsid w:val="00A313E5"/>
    <w:rsid w:val="00A36B0F"/>
    <w:rsid w:val="00A3759F"/>
    <w:rsid w:val="00A3770F"/>
    <w:rsid w:val="00A4271D"/>
    <w:rsid w:val="00A44E8B"/>
    <w:rsid w:val="00A45C07"/>
    <w:rsid w:val="00A5556E"/>
    <w:rsid w:val="00A5705D"/>
    <w:rsid w:val="00A66C95"/>
    <w:rsid w:val="00A7670F"/>
    <w:rsid w:val="00A77FEC"/>
    <w:rsid w:val="00A807CE"/>
    <w:rsid w:val="00A84781"/>
    <w:rsid w:val="00A87437"/>
    <w:rsid w:val="00A90FC6"/>
    <w:rsid w:val="00A92CD7"/>
    <w:rsid w:val="00A93654"/>
    <w:rsid w:val="00A97968"/>
    <w:rsid w:val="00AB3517"/>
    <w:rsid w:val="00AC039A"/>
    <w:rsid w:val="00AC3F96"/>
    <w:rsid w:val="00AD0833"/>
    <w:rsid w:val="00AE1FA9"/>
    <w:rsid w:val="00B01F08"/>
    <w:rsid w:val="00B05535"/>
    <w:rsid w:val="00B061F9"/>
    <w:rsid w:val="00B06C52"/>
    <w:rsid w:val="00B11A1E"/>
    <w:rsid w:val="00B169CD"/>
    <w:rsid w:val="00B212D8"/>
    <w:rsid w:val="00B24E1C"/>
    <w:rsid w:val="00B25F30"/>
    <w:rsid w:val="00B32658"/>
    <w:rsid w:val="00B337BE"/>
    <w:rsid w:val="00B430AD"/>
    <w:rsid w:val="00B434C8"/>
    <w:rsid w:val="00B45DBC"/>
    <w:rsid w:val="00B47307"/>
    <w:rsid w:val="00B53C92"/>
    <w:rsid w:val="00B73EDF"/>
    <w:rsid w:val="00B75F2A"/>
    <w:rsid w:val="00B7792D"/>
    <w:rsid w:val="00B77EA6"/>
    <w:rsid w:val="00B95B8B"/>
    <w:rsid w:val="00B95F50"/>
    <w:rsid w:val="00B961EF"/>
    <w:rsid w:val="00BA4550"/>
    <w:rsid w:val="00BA5B91"/>
    <w:rsid w:val="00BA68FB"/>
    <w:rsid w:val="00BB3CED"/>
    <w:rsid w:val="00BB5033"/>
    <w:rsid w:val="00BB5D97"/>
    <w:rsid w:val="00BC1C92"/>
    <w:rsid w:val="00BC1D18"/>
    <w:rsid w:val="00BC38B3"/>
    <w:rsid w:val="00BC5C3E"/>
    <w:rsid w:val="00BC6DB4"/>
    <w:rsid w:val="00BC758E"/>
    <w:rsid w:val="00BC7AE5"/>
    <w:rsid w:val="00BD65CA"/>
    <w:rsid w:val="00BE17D4"/>
    <w:rsid w:val="00BF2364"/>
    <w:rsid w:val="00BF6015"/>
    <w:rsid w:val="00C05070"/>
    <w:rsid w:val="00C05798"/>
    <w:rsid w:val="00C153F8"/>
    <w:rsid w:val="00C2734C"/>
    <w:rsid w:val="00C31A44"/>
    <w:rsid w:val="00C36789"/>
    <w:rsid w:val="00C36ED6"/>
    <w:rsid w:val="00C3781E"/>
    <w:rsid w:val="00C37CD5"/>
    <w:rsid w:val="00C4131B"/>
    <w:rsid w:val="00C41FAF"/>
    <w:rsid w:val="00C43CD3"/>
    <w:rsid w:val="00C50CA6"/>
    <w:rsid w:val="00C50DB4"/>
    <w:rsid w:val="00C56D46"/>
    <w:rsid w:val="00C61A27"/>
    <w:rsid w:val="00C636FA"/>
    <w:rsid w:val="00C65113"/>
    <w:rsid w:val="00C67E05"/>
    <w:rsid w:val="00C72586"/>
    <w:rsid w:val="00C73603"/>
    <w:rsid w:val="00C806CF"/>
    <w:rsid w:val="00C8158D"/>
    <w:rsid w:val="00C86FA7"/>
    <w:rsid w:val="00C87CFD"/>
    <w:rsid w:val="00C900AA"/>
    <w:rsid w:val="00C90A90"/>
    <w:rsid w:val="00C923C4"/>
    <w:rsid w:val="00C96EA0"/>
    <w:rsid w:val="00CA1308"/>
    <w:rsid w:val="00CA187C"/>
    <w:rsid w:val="00CA3358"/>
    <w:rsid w:val="00CA3C62"/>
    <w:rsid w:val="00CA6CB8"/>
    <w:rsid w:val="00CB1A45"/>
    <w:rsid w:val="00CB372E"/>
    <w:rsid w:val="00CB4919"/>
    <w:rsid w:val="00CC105C"/>
    <w:rsid w:val="00CC306C"/>
    <w:rsid w:val="00CD36DD"/>
    <w:rsid w:val="00CD3B52"/>
    <w:rsid w:val="00CE0E55"/>
    <w:rsid w:val="00CF6298"/>
    <w:rsid w:val="00CF70E9"/>
    <w:rsid w:val="00D04C72"/>
    <w:rsid w:val="00D066D1"/>
    <w:rsid w:val="00D07A0C"/>
    <w:rsid w:val="00D2136F"/>
    <w:rsid w:val="00D2193A"/>
    <w:rsid w:val="00D21E26"/>
    <w:rsid w:val="00D2258C"/>
    <w:rsid w:val="00D22AC8"/>
    <w:rsid w:val="00D22E96"/>
    <w:rsid w:val="00D24536"/>
    <w:rsid w:val="00D27333"/>
    <w:rsid w:val="00D3288D"/>
    <w:rsid w:val="00D34EF7"/>
    <w:rsid w:val="00D35941"/>
    <w:rsid w:val="00D40075"/>
    <w:rsid w:val="00D402D2"/>
    <w:rsid w:val="00D467F0"/>
    <w:rsid w:val="00D515ED"/>
    <w:rsid w:val="00D554AE"/>
    <w:rsid w:val="00D61AA9"/>
    <w:rsid w:val="00D6268D"/>
    <w:rsid w:val="00D667EC"/>
    <w:rsid w:val="00D845BA"/>
    <w:rsid w:val="00D915D1"/>
    <w:rsid w:val="00D9262A"/>
    <w:rsid w:val="00D92B59"/>
    <w:rsid w:val="00DA1EF1"/>
    <w:rsid w:val="00DA4101"/>
    <w:rsid w:val="00DB4B98"/>
    <w:rsid w:val="00DB6601"/>
    <w:rsid w:val="00DC38D3"/>
    <w:rsid w:val="00DD4081"/>
    <w:rsid w:val="00DD69FE"/>
    <w:rsid w:val="00DE534D"/>
    <w:rsid w:val="00DE7557"/>
    <w:rsid w:val="00DF2EF2"/>
    <w:rsid w:val="00E036BC"/>
    <w:rsid w:val="00E04FF1"/>
    <w:rsid w:val="00E13E9A"/>
    <w:rsid w:val="00E31CB8"/>
    <w:rsid w:val="00E31FF7"/>
    <w:rsid w:val="00E31FFE"/>
    <w:rsid w:val="00E35834"/>
    <w:rsid w:val="00E4400D"/>
    <w:rsid w:val="00E44615"/>
    <w:rsid w:val="00E601A8"/>
    <w:rsid w:val="00E63669"/>
    <w:rsid w:val="00E739B2"/>
    <w:rsid w:val="00E85394"/>
    <w:rsid w:val="00E93C46"/>
    <w:rsid w:val="00EA49D1"/>
    <w:rsid w:val="00EB5FBE"/>
    <w:rsid w:val="00ED6548"/>
    <w:rsid w:val="00ED72C8"/>
    <w:rsid w:val="00EE107D"/>
    <w:rsid w:val="00EE6DB8"/>
    <w:rsid w:val="00EF0265"/>
    <w:rsid w:val="00EF3C9E"/>
    <w:rsid w:val="00EF591C"/>
    <w:rsid w:val="00F07E4A"/>
    <w:rsid w:val="00F10571"/>
    <w:rsid w:val="00F1104A"/>
    <w:rsid w:val="00F150B3"/>
    <w:rsid w:val="00F150D8"/>
    <w:rsid w:val="00F20A62"/>
    <w:rsid w:val="00F22907"/>
    <w:rsid w:val="00F2736B"/>
    <w:rsid w:val="00F30F7A"/>
    <w:rsid w:val="00F32427"/>
    <w:rsid w:val="00F34D4F"/>
    <w:rsid w:val="00F528B5"/>
    <w:rsid w:val="00F55A63"/>
    <w:rsid w:val="00F67334"/>
    <w:rsid w:val="00F737D9"/>
    <w:rsid w:val="00F74959"/>
    <w:rsid w:val="00F854AE"/>
    <w:rsid w:val="00F900F3"/>
    <w:rsid w:val="00F91760"/>
    <w:rsid w:val="00F94538"/>
    <w:rsid w:val="00FA352D"/>
    <w:rsid w:val="00FA68E0"/>
    <w:rsid w:val="00FB3CC2"/>
    <w:rsid w:val="00FB5E38"/>
    <w:rsid w:val="00FB6474"/>
    <w:rsid w:val="00FC3390"/>
    <w:rsid w:val="00FC6127"/>
    <w:rsid w:val="00FD0549"/>
    <w:rsid w:val="00FD4106"/>
    <w:rsid w:val="00FD43CC"/>
    <w:rsid w:val="00FE39E7"/>
    <w:rsid w:val="00FE50AA"/>
    <w:rsid w:val="00FE58D5"/>
    <w:rsid w:val="00FE7538"/>
    <w:rsid w:val="00FF0D5B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C41F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5F01A2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rsid w:val="00706FDA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B7B8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C41F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5F01A2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rsid w:val="00706FDA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B7B8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2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Mich&#225;le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44973-3278-4555-AA53-A16B4A70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Fyzikální veličiny</vt:lpstr>
    </vt:vector>
  </TitlesOfParts>
  <Company>Nymburk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Fyzikální veličiny</dc:title>
  <dc:creator>David Michálek</dc:creator>
  <dc:description>Autorem materiálu a všech jeho částí, není-li uvedeno jinak, je Bc. David Michálek._x000d_
Dostupné z Metodického portálu www.rvp.cz, ISSN: 1802-4785, financovaného z ESF a státního rozpočtu ČR. Provozováno Výzkumným ústavem pedagogickým v Praze.</dc:description>
  <cp:lastModifiedBy>Alena</cp:lastModifiedBy>
  <cp:revision>2</cp:revision>
  <cp:lastPrinted>2013-05-06T20:21:00Z</cp:lastPrinted>
  <dcterms:created xsi:type="dcterms:W3CDTF">2020-11-20T08:28:00Z</dcterms:created>
  <dcterms:modified xsi:type="dcterms:W3CDTF">2020-11-20T08:28:00Z</dcterms:modified>
</cp:coreProperties>
</file>